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18AA5" w14:textId="77777777" w:rsidR="00880CC6" w:rsidRDefault="00842796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030D58D" wp14:editId="2C7D5492">
                <wp:simplePos x="0" y="0"/>
                <wp:positionH relativeFrom="page">
                  <wp:posOffset>1090930</wp:posOffset>
                </wp:positionH>
                <wp:positionV relativeFrom="page">
                  <wp:posOffset>1976120</wp:posOffset>
                </wp:positionV>
                <wp:extent cx="7871460" cy="4158615"/>
                <wp:effectExtent l="0" t="0" r="0" b="0"/>
                <wp:wrapNone/>
                <wp:docPr id="3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1460" cy="4158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FF9419" w14:textId="77777777" w:rsidR="00880CC6" w:rsidRDefault="0047220D">
                            <w:pPr>
                              <w:pStyle w:val="Certificationtext"/>
                            </w:pPr>
                            <w:r>
                              <w:t>awarded to</w:t>
                            </w:r>
                          </w:p>
                          <w:p w14:paraId="32E15C19" w14:textId="77777777" w:rsidR="00880CC6" w:rsidRPr="003E6788" w:rsidRDefault="003E6788" w:rsidP="00842796">
                            <w:pPr>
                              <w:pStyle w:val="Heading2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NAME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>DATE</w:t>
                            </w:r>
                          </w:p>
                          <w:p w14:paraId="0A96FCD5" w14:textId="77777777" w:rsidR="00842796" w:rsidRDefault="00842796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b/>
                              </w:rPr>
                            </w:pPr>
                          </w:p>
                          <w:p w14:paraId="5D6E315F" w14:textId="59BA48B1" w:rsidR="00880CC6" w:rsidRPr="002C391C" w:rsidRDefault="0047220D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b/>
                              </w:rPr>
                            </w:pPr>
                            <w:r w:rsidRPr="002C391C">
                              <w:rPr>
                                <w:b/>
                              </w:rPr>
                              <w:t xml:space="preserve">For </w:t>
                            </w:r>
                            <w:r w:rsidR="002C391C" w:rsidRPr="002C391C">
                              <w:rPr>
                                <w:b/>
                              </w:rPr>
                              <w:t>viewing</w:t>
                            </w:r>
                            <w:r w:rsidR="00CD0EB8">
                              <w:rPr>
                                <w:b/>
                              </w:rPr>
                              <w:t xml:space="preserve"> the following </w:t>
                            </w:r>
                            <w:proofErr w:type="spellStart"/>
                            <w:r w:rsidR="00CD0EB8">
                              <w:rPr>
                                <w:b/>
                              </w:rPr>
                              <w:t>CMEpalooza</w:t>
                            </w:r>
                            <w:proofErr w:type="spellEnd"/>
                            <w:r w:rsidR="00CD0EB8">
                              <w:rPr>
                                <w:b/>
                              </w:rPr>
                              <w:t xml:space="preserve"> </w:t>
                            </w:r>
                            <w:r w:rsidR="008A4F11">
                              <w:rPr>
                                <w:b/>
                              </w:rPr>
                              <w:t>Spring</w:t>
                            </w:r>
                            <w:r w:rsidR="00BE1231">
                              <w:rPr>
                                <w:b/>
                              </w:rPr>
                              <w:t xml:space="preserve"> 20</w:t>
                            </w:r>
                            <w:r w:rsidR="00100729">
                              <w:rPr>
                                <w:b/>
                              </w:rPr>
                              <w:t>2</w:t>
                            </w:r>
                            <w:r w:rsidR="008A4F11">
                              <w:rPr>
                                <w:b/>
                              </w:rPr>
                              <w:t>2</w:t>
                            </w:r>
                            <w:r w:rsidR="002C391C" w:rsidRPr="002C391C">
                              <w:rPr>
                                <w:b/>
                              </w:rPr>
                              <w:t xml:space="preserve"> programs:</w:t>
                            </w:r>
                          </w:p>
                          <w:p w14:paraId="6768F9FA" w14:textId="3E52DFCA" w:rsidR="002C391C" w:rsidRDefault="002C391C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A870EE" w:rsidRPr="00A870EE">
                              <w:rPr>
                                <w:sz w:val="24"/>
                                <w:szCs w:val="24"/>
                              </w:rPr>
                              <w:t>Demonstrating the Value of CME to Internal and External Stakeholders</w:t>
                            </w:r>
                            <w:r w:rsidR="00BC7F21" w:rsidRPr="00BC7F2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414ADE50" w14:textId="42CD496D" w:rsidR="002C391C" w:rsidRDefault="002C391C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E75439" w:rsidRPr="00E75439">
                              <w:rPr>
                                <w:sz w:val="24"/>
                                <w:szCs w:val="24"/>
                              </w:rPr>
                              <w:t xml:space="preserve">Hey </w:t>
                            </w:r>
                            <w:proofErr w:type="gramStart"/>
                            <w:r w:rsidR="00E75439" w:rsidRPr="00E75439">
                              <w:rPr>
                                <w:sz w:val="24"/>
                                <w:szCs w:val="24"/>
                              </w:rPr>
                              <w:t>Everyone</w:t>
                            </w:r>
                            <w:proofErr w:type="gramEnd"/>
                            <w:r w:rsidR="00E75439" w:rsidRPr="00E75439">
                              <w:rPr>
                                <w:sz w:val="24"/>
                                <w:szCs w:val="24"/>
                              </w:rPr>
                              <w:t>, Go Deep! The Power We Have to Support Clinician Well-Being</w:t>
                            </w:r>
                            <w:r w:rsidR="00356522" w:rsidRPr="00356522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703F6B84" w14:textId="19806D80" w:rsidR="002C391C" w:rsidRDefault="002C391C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AC174F" w:rsidRPr="00AC174F">
                              <w:rPr>
                                <w:sz w:val="24"/>
                                <w:szCs w:val="24"/>
                              </w:rPr>
                              <w:t>Bridges Over Oceans</w:t>
                            </w:r>
                            <w:r w:rsidR="00E5082A" w:rsidRPr="00E5082A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4C0C9998" w14:textId="17AC71A5" w:rsidR="002C391C" w:rsidRDefault="002C391C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8F2A1B" w:rsidRPr="008F2A1B">
                              <w:rPr>
                                <w:sz w:val="24"/>
                                <w:szCs w:val="24"/>
                              </w:rPr>
                              <w:t>A Rising Tide Lifts All Boats</w:t>
                            </w:r>
                            <w:r w:rsidR="008F2A1B" w:rsidRPr="008F2A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1A6D32C3" w14:textId="5A4A23BE" w:rsidR="002C391C" w:rsidRDefault="002C391C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3B1227" w:rsidRPr="003B1227">
                              <w:rPr>
                                <w:sz w:val="24"/>
                                <w:szCs w:val="24"/>
                              </w:rPr>
                              <w:t>Beyond Checking the Box to Achieve Commendation</w:t>
                            </w:r>
                            <w:r w:rsidR="003B1227" w:rsidRPr="003B122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6A4134CF" w14:textId="08801B43" w:rsidR="002C391C" w:rsidRDefault="002C391C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C36D75" w:rsidRPr="00C36D75">
                              <w:rPr>
                                <w:sz w:val="24"/>
                                <w:szCs w:val="24"/>
                              </w:rPr>
                              <w:t>The Unsung Heroes of CME</w:t>
                            </w:r>
                            <w:r w:rsidR="004A0DA5" w:rsidRPr="004A0DA5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E6788"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6293DE76" w14:textId="53A7F216" w:rsidR="003E6788" w:rsidRDefault="003E6788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062CB7" w:rsidRPr="00062CB7">
                              <w:rPr>
                                <w:sz w:val="24"/>
                                <w:szCs w:val="24"/>
                              </w:rPr>
                              <w:t xml:space="preserve">The </w:t>
                            </w:r>
                            <w:proofErr w:type="spellStart"/>
                            <w:r w:rsidR="00062CB7" w:rsidRPr="00062CB7">
                              <w:rPr>
                                <w:sz w:val="24"/>
                                <w:szCs w:val="24"/>
                              </w:rPr>
                              <w:t>CMEpalooza</w:t>
                            </w:r>
                            <w:proofErr w:type="spellEnd"/>
                            <w:r w:rsidR="00062CB7" w:rsidRPr="00062CB7">
                              <w:rPr>
                                <w:sz w:val="24"/>
                                <w:szCs w:val="24"/>
                              </w:rPr>
                              <w:t xml:space="preserve"> Feud</w:t>
                            </w:r>
                            <w:r w:rsidR="00D2560F" w:rsidRPr="00D2560F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0E1D68BA" w14:textId="0C8274A9" w:rsidR="005F5A2E" w:rsidRDefault="005F5A2E" w:rsidP="005F5A2E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__ </w:t>
                            </w:r>
                            <w:r w:rsidR="001174C4" w:rsidRPr="001174C4">
                              <w:rPr>
                                <w:sz w:val="24"/>
                                <w:szCs w:val="24"/>
                              </w:rPr>
                              <w:t>Dr. McGowan’s Magical Measurement Club, We Hope You Will Enjoy the Show</w:t>
                            </w:r>
                            <w:r w:rsidR="001174C4" w:rsidRPr="001174C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(60 mins)</w:t>
                            </w:r>
                          </w:p>
                          <w:p w14:paraId="31F875B6" w14:textId="77777777" w:rsidR="006A6366" w:rsidRDefault="006A6366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 TOTAL</w:t>
                            </w:r>
                          </w:p>
                          <w:p w14:paraId="23C88503" w14:textId="77777777" w:rsidR="006A6366" w:rsidRDefault="006A6366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EA378EA" w14:textId="77777777" w:rsidR="003603DF" w:rsidRDefault="003603DF" w:rsidP="003603DF">
                            <w:pPr>
                              <w:pStyle w:val="Description"/>
                              <w:ind w:left="14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1602AFE" wp14:editId="515E2D3C">
                                  <wp:extent cx="4057650" cy="1524000"/>
                                  <wp:effectExtent l="0" t="0" r="0" b="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orizontal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57650" cy="152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0628505" w14:textId="77777777" w:rsidR="003603DF" w:rsidRPr="002C391C" w:rsidRDefault="003603DF" w:rsidP="002C391C">
                            <w:pPr>
                              <w:pStyle w:val="Description"/>
                              <w:ind w:left="14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4FA4445" wp14:editId="3019CD01">
                                  <wp:extent cx="4057650" cy="1524000"/>
                                  <wp:effectExtent l="0" t="0" r="0" b="0"/>
                                  <wp:docPr id="34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orizontal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57650" cy="152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30D58D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85.9pt;margin-top:155.6pt;width:619.8pt;height:327.4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" filled="f" stroked="f">
                <v:textbox>
                  <w:txbxContent>
                    <w:p w14:paraId="47FF9419" w14:textId="77777777" w:rsidR="00880CC6" w:rsidRDefault="0047220D">
                      <w:pPr>
                        <w:pStyle w:val="Certificationtext"/>
                      </w:pPr>
                      <w:r>
                        <w:t>awarded to</w:t>
                      </w:r>
                    </w:p>
                    <w:p w14:paraId="32E15C19" w14:textId="77777777" w:rsidR="00880CC6" w:rsidRPr="003E6788" w:rsidRDefault="003E6788" w:rsidP="00842796">
                      <w:pPr>
                        <w:pStyle w:val="Heading2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tab/>
                      </w:r>
                      <w:r>
                        <w:rPr>
                          <w:sz w:val="24"/>
                          <w:szCs w:val="24"/>
                        </w:rPr>
                        <w:t>NAME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  <w:t>DATE</w:t>
                      </w:r>
                    </w:p>
                    <w:p w14:paraId="0A96FCD5" w14:textId="77777777" w:rsidR="00842796" w:rsidRDefault="00842796" w:rsidP="002C391C">
                      <w:pPr>
                        <w:pStyle w:val="Description"/>
                        <w:ind w:left="1440"/>
                        <w:jc w:val="left"/>
                        <w:rPr>
                          <w:b/>
                        </w:rPr>
                      </w:pPr>
                    </w:p>
                    <w:p w14:paraId="5D6E315F" w14:textId="59BA48B1" w:rsidR="00880CC6" w:rsidRPr="002C391C" w:rsidRDefault="0047220D" w:rsidP="002C391C">
                      <w:pPr>
                        <w:pStyle w:val="Description"/>
                        <w:ind w:left="1440"/>
                        <w:jc w:val="left"/>
                        <w:rPr>
                          <w:b/>
                        </w:rPr>
                      </w:pPr>
                      <w:r w:rsidRPr="002C391C">
                        <w:rPr>
                          <w:b/>
                        </w:rPr>
                        <w:t xml:space="preserve">For </w:t>
                      </w:r>
                      <w:r w:rsidR="002C391C" w:rsidRPr="002C391C">
                        <w:rPr>
                          <w:b/>
                        </w:rPr>
                        <w:t>viewing</w:t>
                      </w:r>
                      <w:r w:rsidR="00CD0EB8">
                        <w:rPr>
                          <w:b/>
                        </w:rPr>
                        <w:t xml:space="preserve"> the following </w:t>
                      </w:r>
                      <w:proofErr w:type="spellStart"/>
                      <w:r w:rsidR="00CD0EB8">
                        <w:rPr>
                          <w:b/>
                        </w:rPr>
                        <w:t>CMEpalooza</w:t>
                      </w:r>
                      <w:proofErr w:type="spellEnd"/>
                      <w:r w:rsidR="00CD0EB8">
                        <w:rPr>
                          <w:b/>
                        </w:rPr>
                        <w:t xml:space="preserve"> </w:t>
                      </w:r>
                      <w:r w:rsidR="008A4F11">
                        <w:rPr>
                          <w:b/>
                        </w:rPr>
                        <w:t>Spring</w:t>
                      </w:r>
                      <w:r w:rsidR="00BE1231">
                        <w:rPr>
                          <w:b/>
                        </w:rPr>
                        <w:t xml:space="preserve"> 20</w:t>
                      </w:r>
                      <w:r w:rsidR="00100729">
                        <w:rPr>
                          <w:b/>
                        </w:rPr>
                        <w:t>2</w:t>
                      </w:r>
                      <w:r w:rsidR="008A4F11">
                        <w:rPr>
                          <w:b/>
                        </w:rPr>
                        <w:t>2</w:t>
                      </w:r>
                      <w:r w:rsidR="002C391C" w:rsidRPr="002C391C">
                        <w:rPr>
                          <w:b/>
                        </w:rPr>
                        <w:t xml:space="preserve"> programs:</w:t>
                      </w:r>
                    </w:p>
                    <w:p w14:paraId="6768F9FA" w14:textId="3E52DFCA" w:rsidR="002C391C" w:rsidRDefault="002C391C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A870EE" w:rsidRPr="00A870EE">
                        <w:rPr>
                          <w:sz w:val="24"/>
                          <w:szCs w:val="24"/>
                        </w:rPr>
                        <w:t>Demonstrating the Value of CME to Internal and External Stakeholders</w:t>
                      </w:r>
                      <w:r w:rsidR="00BC7F21" w:rsidRPr="00BC7F21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414ADE50" w14:textId="42CD496D" w:rsidR="002C391C" w:rsidRDefault="002C391C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E75439" w:rsidRPr="00E75439">
                        <w:rPr>
                          <w:sz w:val="24"/>
                          <w:szCs w:val="24"/>
                        </w:rPr>
                        <w:t xml:space="preserve">Hey </w:t>
                      </w:r>
                      <w:proofErr w:type="gramStart"/>
                      <w:r w:rsidR="00E75439" w:rsidRPr="00E75439">
                        <w:rPr>
                          <w:sz w:val="24"/>
                          <w:szCs w:val="24"/>
                        </w:rPr>
                        <w:t>Everyone</w:t>
                      </w:r>
                      <w:proofErr w:type="gramEnd"/>
                      <w:r w:rsidR="00E75439" w:rsidRPr="00E75439">
                        <w:rPr>
                          <w:sz w:val="24"/>
                          <w:szCs w:val="24"/>
                        </w:rPr>
                        <w:t>, Go Deep! The Power We Have to Support Clinician Well-Being</w:t>
                      </w:r>
                      <w:r w:rsidR="00356522" w:rsidRPr="00356522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703F6B84" w14:textId="19806D80" w:rsidR="002C391C" w:rsidRDefault="002C391C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AC174F" w:rsidRPr="00AC174F">
                        <w:rPr>
                          <w:sz w:val="24"/>
                          <w:szCs w:val="24"/>
                        </w:rPr>
                        <w:t>Bridges Over Oceans</w:t>
                      </w:r>
                      <w:r w:rsidR="00E5082A" w:rsidRPr="00E5082A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4C0C9998" w14:textId="17AC71A5" w:rsidR="002C391C" w:rsidRDefault="002C391C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8F2A1B" w:rsidRPr="008F2A1B">
                        <w:rPr>
                          <w:sz w:val="24"/>
                          <w:szCs w:val="24"/>
                        </w:rPr>
                        <w:t>A Rising Tide Lifts All Boats</w:t>
                      </w:r>
                      <w:r w:rsidR="008F2A1B" w:rsidRPr="008F2A1B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1A6D32C3" w14:textId="5A4A23BE" w:rsidR="002C391C" w:rsidRDefault="002C391C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3B1227" w:rsidRPr="003B1227">
                        <w:rPr>
                          <w:sz w:val="24"/>
                          <w:szCs w:val="24"/>
                        </w:rPr>
                        <w:t>Beyond Checking the Box to Achieve Commendation</w:t>
                      </w:r>
                      <w:r w:rsidR="003B1227" w:rsidRPr="003B1227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6A4134CF" w14:textId="08801B43" w:rsidR="002C391C" w:rsidRDefault="002C391C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C36D75" w:rsidRPr="00C36D75">
                        <w:rPr>
                          <w:sz w:val="24"/>
                          <w:szCs w:val="24"/>
                        </w:rPr>
                        <w:t>The Unsung Heroes of CME</w:t>
                      </w:r>
                      <w:r w:rsidR="004A0DA5" w:rsidRPr="004A0DA5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3E6788"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6293DE76" w14:textId="53A7F216" w:rsidR="003E6788" w:rsidRDefault="003E6788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062CB7" w:rsidRPr="00062CB7">
                        <w:rPr>
                          <w:sz w:val="24"/>
                          <w:szCs w:val="24"/>
                        </w:rPr>
                        <w:t xml:space="preserve">The </w:t>
                      </w:r>
                      <w:proofErr w:type="spellStart"/>
                      <w:r w:rsidR="00062CB7" w:rsidRPr="00062CB7">
                        <w:rPr>
                          <w:sz w:val="24"/>
                          <w:szCs w:val="24"/>
                        </w:rPr>
                        <w:t>CMEpalooza</w:t>
                      </w:r>
                      <w:proofErr w:type="spellEnd"/>
                      <w:r w:rsidR="00062CB7" w:rsidRPr="00062CB7">
                        <w:rPr>
                          <w:sz w:val="24"/>
                          <w:szCs w:val="24"/>
                        </w:rPr>
                        <w:t xml:space="preserve"> Feud</w:t>
                      </w:r>
                      <w:r w:rsidR="00D2560F" w:rsidRPr="00D2560F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0E1D68BA" w14:textId="0C8274A9" w:rsidR="005F5A2E" w:rsidRDefault="005F5A2E" w:rsidP="005F5A2E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__ </w:t>
                      </w:r>
                      <w:r w:rsidR="001174C4" w:rsidRPr="001174C4">
                        <w:rPr>
                          <w:sz w:val="24"/>
                          <w:szCs w:val="24"/>
                        </w:rPr>
                        <w:t>Dr. McGowan’s Magical Measurement Club, We Hope You Will Enjoy the Show</w:t>
                      </w:r>
                      <w:r w:rsidR="001174C4" w:rsidRPr="001174C4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(60 mins)</w:t>
                      </w:r>
                    </w:p>
                    <w:p w14:paraId="31F875B6" w14:textId="77777777" w:rsidR="006A6366" w:rsidRDefault="006A6366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 TOTAL</w:t>
                      </w:r>
                    </w:p>
                    <w:p w14:paraId="23C88503" w14:textId="77777777" w:rsidR="006A6366" w:rsidRDefault="006A6366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</w:p>
                    <w:p w14:paraId="5EA378EA" w14:textId="77777777" w:rsidR="003603DF" w:rsidRDefault="003603DF" w:rsidP="003603DF">
                      <w:pPr>
                        <w:pStyle w:val="Description"/>
                        <w:ind w:left="144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1602AFE" wp14:editId="515E2D3C">
                            <wp:extent cx="4057650" cy="1524000"/>
                            <wp:effectExtent l="0" t="0" r="0" b="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orizontal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57650" cy="152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0628505" w14:textId="77777777" w:rsidR="003603DF" w:rsidRPr="002C391C" w:rsidRDefault="003603DF" w:rsidP="002C391C">
                      <w:pPr>
                        <w:pStyle w:val="Description"/>
                        <w:ind w:left="1440"/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24FA4445" wp14:editId="3019CD01">
                            <wp:extent cx="4057650" cy="1524000"/>
                            <wp:effectExtent l="0" t="0" r="0" b="0"/>
                            <wp:docPr id="34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orizontal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57650" cy="152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22306A" wp14:editId="3DA8485F">
                <wp:simplePos x="0" y="0"/>
                <wp:positionH relativeFrom="column">
                  <wp:posOffset>843280</wp:posOffset>
                </wp:positionH>
                <wp:positionV relativeFrom="paragraph">
                  <wp:posOffset>5202063</wp:posOffset>
                </wp:positionV>
                <wp:extent cx="7090410" cy="989330"/>
                <wp:effectExtent l="0" t="0" r="0" b="1270"/>
                <wp:wrapNone/>
                <wp:docPr id="3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0410" cy="989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A87D14" w14:textId="77777777" w:rsidR="003603DF" w:rsidRDefault="003603DF" w:rsidP="003603D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DA7335" wp14:editId="1F829BE9">
                                  <wp:extent cx="1676165" cy="509665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orizontal.jpg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904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87195" cy="5130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2D367B7" w14:textId="77777777" w:rsidR="003603DF" w:rsidRPr="003603DF" w:rsidRDefault="003603DF" w:rsidP="003603DF">
                            <w:pPr>
                              <w:jc w:val="left"/>
                              <w:rPr>
                                <w:rFonts w:ascii="Colonna MT" w:hAnsi="Colonna MT"/>
                                <w:b/>
                                <w:sz w:val="32"/>
                                <w:szCs w:val="32"/>
                              </w:rPr>
                            </w:pPr>
                            <w:r w:rsidRPr="003603DF">
                              <w:rPr>
                                <w:rFonts w:ascii="Colonna MT" w:hAnsi="Colonna MT"/>
                                <w:b/>
                                <w:sz w:val="32"/>
                                <w:szCs w:val="32"/>
                              </w:rPr>
                              <w:t>Scott Kober, Co-Producer</w:t>
                            </w:r>
                            <w:r w:rsidR="00A75305">
                              <w:rPr>
                                <w:rFonts w:ascii="Colonna MT" w:hAnsi="Colonna MT"/>
                                <w:b/>
                                <w:sz w:val="32"/>
                                <w:szCs w:val="32"/>
                              </w:rPr>
                              <w:tab/>
                            </w:r>
                            <w:r w:rsidR="00A75305">
                              <w:rPr>
                                <w:rFonts w:ascii="Colonna MT" w:hAnsi="Colonna MT"/>
                                <w:b/>
                                <w:sz w:val="32"/>
                                <w:szCs w:val="32"/>
                              </w:rPr>
                              <w:tab/>
                            </w:r>
                            <w:r w:rsidR="00A75305">
                              <w:rPr>
                                <w:rFonts w:ascii="Colonna MT" w:hAnsi="Colonna MT"/>
                                <w:b/>
                                <w:sz w:val="32"/>
                                <w:szCs w:val="32"/>
                              </w:rPr>
                              <w:tab/>
                            </w:r>
                            <w:r w:rsidR="00A75305">
                              <w:rPr>
                                <w:rFonts w:ascii="Colonna MT" w:hAnsi="Colonna MT"/>
                                <w:b/>
                                <w:sz w:val="32"/>
                                <w:szCs w:val="32"/>
                              </w:rPr>
                              <w:tab/>
                            </w:r>
                            <w:r w:rsidR="00A75305">
                              <w:rPr>
                                <w:rFonts w:ascii="Colonna MT" w:hAnsi="Colonna MT"/>
                                <w:b/>
                                <w:sz w:val="32"/>
                                <w:szCs w:val="32"/>
                              </w:rPr>
                              <w:tab/>
                              <w:t xml:space="preserve">      Derek Warnick, Co-Producer</w:t>
                            </w:r>
                          </w:p>
                          <w:p w14:paraId="333ED6A3" w14:textId="77777777" w:rsidR="003603DF" w:rsidRDefault="003603DF" w:rsidP="003603DF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2306A" id="Text Box 26" o:spid="_x0000_s1027" type="#_x0000_t202" style="position:absolute;left:0;text-align:left;margin-left:66.4pt;margin-top:409.6pt;width:558.3pt;height:7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" filled="f" stroked="f">
                <v:textbox>
                  <w:txbxContent>
                    <w:p w14:paraId="78A87D14" w14:textId="77777777" w:rsidR="003603DF" w:rsidRDefault="003603DF" w:rsidP="003603DF">
                      <w:r>
                        <w:rPr>
                          <w:noProof/>
                        </w:rPr>
                        <w:drawing>
                          <wp:inline distT="0" distB="0" distL="0" distR="0" wp14:anchorId="68DA7335" wp14:editId="1F829BE9">
                            <wp:extent cx="1676165" cy="509665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orizontal.jpg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904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87195" cy="51301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2D367B7" w14:textId="77777777" w:rsidR="003603DF" w:rsidRPr="003603DF" w:rsidRDefault="003603DF" w:rsidP="003603DF">
                      <w:pPr>
                        <w:jc w:val="left"/>
                        <w:rPr>
                          <w:rFonts w:ascii="Colonna MT" w:hAnsi="Colonna MT"/>
                          <w:b/>
                          <w:sz w:val="32"/>
                          <w:szCs w:val="32"/>
                        </w:rPr>
                      </w:pPr>
                      <w:r w:rsidRPr="003603DF">
                        <w:rPr>
                          <w:rFonts w:ascii="Colonna MT" w:hAnsi="Colonna MT"/>
                          <w:b/>
                          <w:sz w:val="32"/>
                          <w:szCs w:val="32"/>
                        </w:rPr>
                        <w:t>Scott Kober, Co-Producer</w:t>
                      </w:r>
                      <w:r w:rsidR="00A75305">
                        <w:rPr>
                          <w:rFonts w:ascii="Colonna MT" w:hAnsi="Colonna MT"/>
                          <w:b/>
                          <w:sz w:val="32"/>
                          <w:szCs w:val="32"/>
                        </w:rPr>
                        <w:tab/>
                      </w:r>
                      <w:r w:rsidR="00A75305">
                        <w:rPr>
                          <w:rFonts w:ascii="Colonna MT" w:hAnsi="Colonna MT"/>
                          <w:b/>
                          <w:sz w:val="32"/>
                          <w:szCs w:val="32"/>
                        </w:rPr>
                        <w:tab/>
                      </w:r>
                      <w:r w:rsidR="00A75305">
                        <w:rPr>
                          <w:rFonts w:ascii="Colonna MT" w:hAnsi="Colonna MT"/>
                          <w:b/>
                          <w:sz w:val="32"/>
                          <w:szCs w:val="32"/>
                        </w:rPr>
                        <w:tab/>
                      </w:r>
                      <w:r w:rsidR="00A75305">
                        <w:rPr>
                          <w:rFonts w:ascii="Colonna MT" w:hAnsi="Colonna MT"/>
                          <w:b/>
                          <w:sz w:val="32"/>
                          <w:szCs w:val="32"/>
                        </w:rPr>
                        <w:tab/>
                      </w:r>
                      <w:r w:rsidR="00A75305">
                        <w:rPr>
                          <w:rFonts w:ascii="Colonna MT" w:hAnsi="Colonna MT"/>
                          <w:b/>
                          <w:sz w:val="32"/>
                          <w:szCs w:val="32"/>
                        </w:rPr>
                        <w:tab/>
                        <w:t xml:space="preserve">      Derek Warnick, Co-Producer</w:t>
                      </w:r>
                    </w:p>
                    <w:p w14:paraId="333ED6A3" w14:textId="77777777" w:rsidR="003603DF" w:rsidRDefault="003603DF" w:rsidP="003603DF">
                      <w:pPr>
                        <w:jc w:val="left"/>
                      </w:pPr>
                    </w:p>
                  </w:txbxContent>
                </v:textbox>
              </v:shape>
            </w:pict>
          </mc:Fallback>
        </mc:AlternateContent>
      </w:r>
      <w:r w:rsidR="00A75305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ED33A2" wp14:editId="55E2C6DC">
                <wp:simplePos x="0" y="0"/>
                <wp:positionH relativeFrom="column">
                  <wp:posOffset>933450</wp:posOffset>
                </wp:positionH>
                <wp:positionV relativeFrom="paragraph">
                  <wp:posOffset>2252345</wp:posOffset>
                </wp:positionV>
                <wp:extent cx="7000240" cy="0"/>
                <wp:effectExtent l="9525" t="8255" r="10160" b="10795"/>
                <wp:wrapNone/>
                <wp:docPr id="3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0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68A4F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5" o:spid="_x0000_s1026" type="#_x0000_t32" style="position:absolute;margin-left:73.5pt;margin-top:177.35pt;width:551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"/>
            </w:pict>
          </mc:Fallback>
        </mc:AlternateContent>
      </w:r>
      <w:r w:rsidR="00A75305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7F3CD3F" wp14:editId="5F15D63B">
                <wp:simplePos x="0" y="0"/>
                <wp:positionH relativeFrom="page">
                  <wp:posOffset>1706245</wp:posOffset>
                </wp:positionH>
                <wp:positionV relativeFrom="page">
                  <wp:posOffset>1525905</wp:posOffset>
                </wp:positionV>
                <wp:extent cx="6659880" cy="466725"/>
                <wp:effectExtent l="1270" t="1905" r="6350" b="7620"/>
                <wp:wrapNone/>
                <wp:docPr id="38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9880" cy="4667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222DAD" w14:textId="77777777" w:rsidR="00880CC6" w:rsidRDefault="0047220D" w:rsidP="002A7F10">
                            <w:pPr>
                              <w:pStyle w:val="Heading1"/>
                            </w:pPr>
                            <w:r>
                              <w:t xml:space="preserve">certificate of </w:t>
                            </w:r>
                            <w:r w:rsidR="00974510">
                              <w:t>COMPLETION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F3CD3F" id="Text Box 17" o:spid="_x0000_s1028" type="#_x0000_t202" style="position:absolute;left:0;text-align:left;margin-left:134.35pt;margin-top:120.15pt;width:524.4pt;height:36.7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" stroked="f">
                <v:fill opacity="0"/>
                <v:textbox style="mso-fit-shape-to-text:t">
                  <w:txbxContent>
                    <w:p w14:paraId="46222DAD" w14:textId="77777777" w:rsidR="00880CC6" w:rsidRDefault="0047220D" w:rsidP="002A7F10">
                      <w:pPr>
                        <w:pStyle w:val="Heading1"/>
                      </w:pPr>
                      <w:r>
                        <w:t xml:space="preserve">certificate of </w:t>
                      </w:r>
                      <w:r w:rsidR="00974510">
                        <w:t>COMPLETION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75305"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 wp14:anchorId="63C88872" wp14:editId="1F2776A6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9210675" cy="6828790"/>
                <wp:effectExtent l="0" t="0" r="0" b="0"/>
                <wp:wrapNone/>
                <wp:docPr id="3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0675" cy="6828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4A569C" w14:textId="77777777" w:rsidR="00880CC6" w:rsidRDefault="0047220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A40372" wp14:editId="5F252965">
                                  <wp:extent cx="9055735" cy="6828790"/>
                                  <wp:effectExtent l="19050" t="0" r="0" b="0"/>
                                  <wp:docPr id="2" name="Picture 2" descr="highschool_border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ighschool_border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duotone>
                                              <a:schemeClr val="accent5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55735" cy="68287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C88872" id="Text Box 18" o:spid="_x0000_s1029" type="#_x0000_t202" style="position:absolute;left:0;text-align:left;margin-left:0;margin-top:0;width:725.25pt;height:537.7pt;z-index:-25166284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" o:allowincell="f" filled="f" stroked="f">
                <v:textbox style="mso-fit-shape-to-text:t" inset="0,0,0,0">
                  <w:txbxContent>
                    <w:p w14:paraId="1B4A569C" w14:textId="77777777" w:rsidR="00880CC6" w:rsidRDefault="0047220D">
                      <w:r>
                        <w:rPr>
                          <w:noProof/>
                        </w:rPr>
                        <w:drawing>
                          <wp:inline distT="0" distB="0" distL="0" distR="0" wp14:anchorId="70A40372" wp14:editId="5F252965">
                            <wp:extent cx="9055735" cy="6828790"/>
                            <wp:effectExtent l="19050" t="0" r="0" b="0"/>
                            <wp:docPr id="2" name="Picture 2" descr="highschool_border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ighschool_border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duotone>
                                        <a:schemeClr val="accent5">
                                          <a:shade val="45000"/>
                                          <a:satMod val="135000"/>
                                        </a:schemeClr>
                                        <a:prstClr val="white"/>
                                      </a:duotone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55735" cy="68287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880CC6" w:rsidSect="00880CC6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4510"/>
    <w:rsid w:val="00010B20"/>
    <w:rsid w:val="00046412"/>
    <w:rsid w:val="00046952"/>
    <w:rsid w:val="00062CB7"/>
    <w:rsid w:val="00100729"/>
    <w:rsid w:val="001174C4"/>
    <w:rsid w:val="00147B93"/>
    <w:rsid w:val="00151C19"/>
    <w:rsid w:val="001A52FD"/>
    <w:rsid w:val="00225EC9"/>
    <w:rsid w:val="002A7F10"/>
    <w:rsid w:val="002C391C"/>
    <w:rsid w:val="00356522"/>
    <w:rsid w:val="003603DF"/>
    <w:rsid w:val="00384147"/>
    <w:rsid w:val="003B1227"/>
    <w:rsid w:val="003E6788"/>
    <w:rsid w:val="0047220D"/>
    <w:rsid w:val="004A0DA5"/>
    <w:rsid w:val="005F5A2E"/>
    <w:rsid w:val="006408BA"/>
    <w:rsid w:val="006A6366"/>
    <w:rsid w:val="00756DF0"/>
    <w:rsid w:val="007846C0"/>
    <w:rsid w:val="008311E8"/>
    <w:rsid w:val="00842796"/>
    <w:rsid w:val="00860A6B"/>
    <w:rsid w:val="00880CC6"/>
    <w:rsid w:val="008A4F11"/>
    <w:rsid w:val="008F2A1B"/>
    <w:rsid w:val="00936DF5"/>
    <w:rsid w:val="00974510"/>
    <w:rsid w:val="00A75305"/>
    <w:rsid w:val="00A870EE"/>
    <w:rsid w:val="00AC174F"/>
    <w:rsid w:val="00B5184D"/>
    <w:rsid w:val="00B837B4"/>
    <w:rsid w:val="00BB151F"/>
    <w:rsid w:val="00BC7F21"/>
    <w:rsid w:val="00BE1231"/>
    <w:rsid w:val="00C36D75"/>
    <w:rsid w:val="00CA0944"/>
    <w:rsid w:val="00CD0EB8"/>
    <w:rsid w:val="00CF3492"/>
    <w:rsid w:val="00D2560F"/>
    <w:rsid w:val="00D82EEB"/>
    <w:rsid w:val="00D92982"/>
    <w:rsid w:val="00D96C57"/>
    <w:rsid w:val="00DF7A97"/>
    <w:rsid w:val="00E5082A"/>
    <w:rsid w:val="00E75439"/>
    <w:rsid w:val="00EE35A9"/>
    <w:rsid w:val="00F22819"/>
    <w:rsid w:val="00F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591a19"/>
    </o:shapedefaults>
    <o:shapelayout v:ext="edit">
      <o:idmap v:ext="edit" data="1"/>
    </o:shapelayout>
  </w:shapeDefaults>
  <w:decimalSymbol w:val="."/>
  <w:listSeparator w:val=","/>
  <w14:docId w14:val="560371A1"/>
  <w15:docId w15:val="{49C2CD5E-A65C-49B0-8186-930CFC995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paragraph" w:styleId="Heading1">
    <w:name w:val="heading 1"/>
    <w:basedOn w:val="Normal"/>
    <w:next w:val="Normal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styleId="Heading2">
    <w:name w:val="heading 2"/>
    <w:basedOn w:val="Normal"/>
    <w:next w:val="Normal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styleId="Heading3">
    <w:name w:val="heading 3"/>
    <w:basedOn w:val="Normal"/>
    <w:next w:val="Normal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gnatures">
    <w:name w:val="Signatures"/>
    <w:basedOn w:val="Normal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Description">
    <w:name w:val="Description"/>
    <w:basedOn w:val="Normal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DateYear">
    <w:name w:val="Date &amp; Year"/>
    <w:basedOn w:val="Normal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Certificationtext">
    <w:name w:val="Certification text"/>
    <w:basedOn w:val="Normal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Seal">
    <w:name w:val="Seal"/>
    <w:basedOn w:val="Normal"/>
    <w:rsid w:val="00880CC6"/>
    <w:rPr>
      <w:caps/>
      <w:smallCaps/>
    </w:rPr>
  </w:style>
  <w:style w:type="paragraph" w:styleId="BalloonText">
    <w:name w:val="Balloon Text"/>
    <w:basedOn w:val="Normal"/>
    <w:semiHidden/>
    <w:rsid w:val="00880C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6C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rnid\AppData\Roaming\Microsoft\Templates\AdminProCert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B107C-2062-4A7B-8C27-C34F2C110B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0CA68C-4EA6-450C-86FB-7F77E49A6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AdminProCert.dotx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recognition for administrative professional</vt:lpstr>
    </vt:vector>
  </TitlesOfParts>
  <Company>Pfizer Inc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recognition for administrative professional</dc:title>
  <dc:creator>Derek Warnick</dc:creator>
  <cp:lastModifiedBy>Warnick, Derek</cp:lastModifiedBy>
  <cp:revision>11</cp:revision>
  <cp:lastPrinted>2017-10-14T18:02:00Z</cp:lastPrinted>
  <dcterms:created xsi:type="dcterms:W3CDTF">2022-03-18T18:15:00Z</dcterms:created>
  <dcterms:modified xsi:type="dcterms:W3CDTF">2022-03-18T18:21:00Z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TC102477179990</vt:lpwstr>
  </property>
</Properties>
</file>